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0"/>
        <w:gridCol w:w="7650"/>
      </w:tblGrid>
      <w:tr w:rsidR="00AB3F76" w:rsidTr="00915F96">
        <w:tc>
          <w:tcPr>
            <w:tcW w:w="15480" w:type="dxa"/>
            <w:gridSpan w:val="2"/>
          </w:tcPr>
          <w:p w:rsidR="00AB3F76" w:rsidRPr="006B355C" w:rsidRDefault="006B355C" w:rsidP="00A97196">
            <w:pPr>
              <w:pStyle w:val="ListParagraph"/>
              <w:numPr>
                <w:ilvl w:val="0"/>
                <w:numId w:val="2"/>
              </w:numPr>
              <w:ind w:hanging="450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                                                       </w:t>
            </w:r>
            <w:r w:rsidR="00F8104B">
              <w:rPr>
                <w:b/>
                <w:sz w:val="36"/>
              </w:rPr>
              <w:t xml:space="preserve">   </w:t>
            </w:r>
            <w:r>
              <w:rPr>
                <w:b/>
                <w:sz w:val="36"/>
              </w:rPr>
              <w:t xml:space="preserve">  </w:t>
            </w:r>
            <w:r w:rsidR="00AB3F76" w:rsidRPr="006B355C">
              <w:rPr>
                <w:b/>
                <w:sz w:val="36"/>
              </w:rPr>
              <w:t>Jeep Delivery Checklist</w:t>
            </w:r>
            <w:r w:rsidR="004531CD" w:rsidRPr="006B355C">
              <w:rPr>
                <w:b/>
                <w:sz w:val="36"/>
              </w:rPr>
              <w:t xml:space="preserve"> </w:t>
            </w:r>
            <w:r w:rsidR="00915F96" w:rsidRPr="006B355C">
              <w:rPr>
                <w:b/>
                <w:sz w:val="36"/>
              </w:rPr>
              <w:t xml:space="preserve">                                                        </w:t>
            </w:r>
            <w:r w:rsidR="00915F96">
              <w:rPr>
                <w:noProof/>
              </w:rPr>
              <w:drawing>
                <wp:inline distT="0" distB="0" distL="0" distR="0" wp14:anchorId="41F4DA0D" wp14:editId="695DF86A">
                  <wp:extent cx="254442" cy="187217"/>
                  <wp:effectExtent l="0" t="0" r="0" b="381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07" cy="18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F76" w:rsidTr="00366EA4">
        <w:tc>
          <w:tcPr>
            <w:tcW w:w="15480" w:type="dxa"/>
            <w:gridSpan w:val="2"/>
          </w:tcPr>
          <w:p w:rsidR="004C56DC" w:rsidRPr="004531CD" w:rsidRDefault="004C56DC">
            <w:pPr>
              <w:rPr>
                <w:sz w:val="12"/>
              </w:rPr>
            </w:pPr>
          </w:p>
          <w:p w:rsidR="00AB3F76" w:rsidRDefault="004C56DC">
            <w:r>
              <w:t xml:space="preserve">Stuff to bring for your inspection:  Creeper, Flashlight, CD or phone, </w:t>
            </w:r>
            <w:r w:rsidR="002560B3">
              <w:t xml:space="preserve">USB phone cord, </w:t>
            </w:r>
            <w:r w:rsidR="003501F3">
              <w:t>small plug 115v light</w:t>
            </w:r>
            <w:bookmarkStart w:id="0" w:name="_GoBack"/>
            <w:bookmarkEnd w:id="0"/>
          </w:p>
          <w:p w:rsidR="004C56DC" w:rsidRPr="004531CD" w:rsidRDefault="004C56DC">
            <w:pPr>
              <w:rPr>
                <w:sz w:val="12"/>
              </w:rPr>
            </w:pPr>
          </w:p>
        </w:tc>
      </w:tr>
      <w:tr w:rsidR="00AB3F76" w:rsidTr="00927EB1">
        <w:tc>
          <w:tcPr>
            <w:tcW w:w="7740" w:type="dxa"/>
          </w:tcPr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Verify the following properly comes with your vehicle: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Two sets of keys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Jeep tool kit for the right model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Lug</w:t>
            </w:r>
            <w:r w:rsidR="002560B3">
              <w:t xml:space="preserve"> </w:t>
            </w:r>
            <w:r w:rsidRPr="00D84ADC">
              <w:t>nut key, if applicable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Freedom top storage bag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Floor mats</w:t>
            </w:r>
            <w:r>
              <w:t xml:space="preserve"> – cloth (</w:t>
            </w:r>
            <w:proofErr w:type="spellStart"/>
            <w:r>
              <w:t>std</w:t>
            </w:r>
            <w:proofErr w:type="spellEnd"/>
            <w:r>
              <w:t>) or rubber depending on your options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Owner’s manual – infotainment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Jeep hitch receiver rubber insert for tow group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Small baggie with tubing and splices for tow group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 xml:space="preserve">Black fuel filler door on </w:t>
            </w:r>
            <w:r>
              <w:t>R</w:t>
            </w:r>
            <w:r w:rsidRPr="00D84ADC">
              <w:t>ubicon</w:t>
            </w:r>
          </w:p>
          <w:p w:rsidR="00AB3F76" w:rsidRPr="002560B3" w:rsidRDefault="00AB3F76" w:rsidP="002560B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33inch BFG KM02 on Rubicon</w:t>
            </w:r>
          </w:p>
          <w:p w:rsidR="002560B3" w:rsidRPr="003501F3" w:rsidRDefault="002560B3" w:rsidP="002560B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Rock rails on Rubicon</w:t>
            </w:r>
          </w:p>
          <w:p w:rsidR="002560B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  <w:p w:rsidR="003501F3" w:rsidRPr="00AB3F76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rPr>
                <w:b/>
              </w:rPr>
              <w:t>_____________________________________________________</w:t>
            </w:r>
          </w:p>
        </w:tc>
        <w:tc>
          <w:tcPr>
            <w:tcW w:w="7740" w:type="dxa"/>
          </w:tcPr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Verify the following are of proper quality:</w:t>
            </w:r>
          </w:p>
          <w:p w:rsidR="00AB3F76" w:rsidRPr="00B10E21" w:rsidRDefault="002560B3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B</w:t>
            </w:r>
            <w:r w:rsidR="00AB3F76" w:rsidRPr="00D84ADC">
              <w:t>ody welds – there should be nice even heating no splatter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Inspect undercarriage for any major rust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Inspect for any l</w:t>
            </w:r>
            <w:r w:rsidRPr="00D84ADC">
              <w:t>eaks</w:t>
            </w:r>
            <w:r>
              <w:t>, oil, transmission, exhaust, etc.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Inspect paint for scratches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Check oil drain plug and oil filter for proper tightening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 w:rsidRPr="00D84ADC">
              <w:t>Inspect tires and ensure minimal balancing weights were needed</w:t>
            </w:r>
          </w:p>
          <w:p w:rsidR="00AB3F76" w:rsidRPr="00DD278C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Shake tires and ensure minimal play in the wheels</w:t>
            </w:r>
          </w:p>
          <w:p w:rsidR="00DD278C" w:rsidRPr="00B10E21" w:rsidRDefault="00DD278C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Inspect control arm bolts for proper torque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Verify tire pressure at manufacturer recommended 37psi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Inspect all seams for consistency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Verify all fluid levels are within acceptable range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Inspect wiring for any cuts or splices</w:t>
            </w:r>
          </w:p>
          <w:p w:rsidR="00AB3F76" w:rsidRPr="00DB73E8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Verify interior is clean and no soiling has occurred from the factory</w:t>
            </w:r>
          </w:p>
          <w:p w:rsidR="00AB3F76" w:rsidRPr="00AB3F76" w:rsidRDefault="00AB3F76" w:rsidP="00AB3F76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Verify carpet is properly fastened and no signs of lifting</w:t>
            </w:r>
          </w:p>
          <w:p w:rsidR="00AB3F76" w:rsidRDefault="003501F3" w:rsidP="00DD278C">
            <w:pPr>
              <w:pStyle w:val="ListParagraph"/>
              <w:numPr>
                <w:ilvl w:val="1"/>
                <w:numId w:val="1"/>
              </w:numPr>
              <w:ind w:left="720"/>
            </w:pPr>
            <w:r>
              <w:t>Carefully inspect the paint job for imperfections – indicate to dealer</w:t>
            </w:r>
          </w:p>
          <w:p w:rsidR="003501F3" w:rsidRPr="002560B3" w:rsidRDefault="003501F3" w:rsidP="003501F3">
            <w:pPr>
              <w:pStyle w:val="ListParagraph"/>
              <w:numPr>
                <w:ilvl w:val="1"/>
                <w:numId w:val="1"/>
              </w:numPr>
              <w:ind w:left="720"/>
              <w:rPr>
                <w:b/>
              </w:rPr>
            </w:pPr>
            <w:r>
              <w:t>Mileage should be under 25 miles</w:t>
            </w:r>
          </w:p>
          <w:p w:rsidR="003501F3" w:rsidRPr="003501F3" w:rsidRDefault="003501F3" w:rsidP="00DD278C">
            <w:pPr>
              <w:pStyle w:val="ListParagraph"/>
              <w:numPr>
                <w:ilvl w:val="1"/>
                <w:numId w:val="1"/>
              </w:numPr>
              <w:ind w:left="720"/>
            </w:pPr>
            <w:r>
              <w:rPr>
                <w:b/>
              </w:rPr>
              <w:t>_____________________________________________________</w:t>
            </w:r>
          </w:p>
          <w:p w:rsidR="003501F3" w:rsidRPr="003501F3" w:rsidRDefault="003501F3" w:rsidP="00DD278C">
            <w:pPr>
              <w:pStyle w:val="ListParagraph"/>
              <w:numPr>
                <w:ilvl w:val="1"/>
                <w:numId w:val="1"/>
              </w:numPr>
              <w:ind w:left="720"/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</w:pPr>
          </w:p>
        </w:tc>
      </w:tr>
      <w:tr w:rsidR="00AB3F76" w:rsidTr="00426E54">
        <w:tc>
          <w:tcPr>
            <w:tcW w:w="7740" w:type="dxa"/>
          </w:tcPr>
          <w:p w:rsidR="00AB3F76" w:rsidRPr="00D84ADC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Verify the following works as intended:</w:t>
            </w:r>
          </w:p>
          <w:p w:rsidR="00AB3F76" w:rsidRPr="00D84ADC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Heat and AC works including fans, etc.</w:t>
            </w:r>
          </w:p>
          <w:p w:rsidR="00AB3F76" w:rsidRPr="00D84ADC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Freedom Top properly removes and ensure it is properly fastened prior to leaving</w:t>
            </w:r>
          </w:p>
          <w:p w:rsidR="00AB3F76" w:rsidRPr="00D84ADC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 xml:space="preserve">Take vehicle for a quick test drive and ensure gas, brakes, clutch, </w:t>
            </w:r>
            <w:proofErr w:type="spellStart"/>
            <w:r>
              <w:t>etc</w:t>
            </w:r>
            <w:proofErr w:type="spellEnd"/>
          </w:p>
          <w:p w:rsidR="00AB3F76" w:rsidRPr="00D84ADC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Test functionality of all options you ordered</w:t>
            </w:r>
          </w:p>
          <w:p w:rsidR="00AB3F76" w:rsidRPr="00B10E21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 w:rsidRPr="00D84ADC">
              <w:t xml:space="preserve">Inspect all lights for functionality: interior and exterior including </w:t>
            </w:r>
            <w:r>
              <w:t>high beams and reverse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Windshield wipers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No warning lights are showing once started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Crank the engine and listen for any weird noises</w:t>
            </w:r>
          </w:p>
          <w:p w:rsidR="00AB3F76" w:rsidRPr="00260A28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Test the horn</w:t>
            </w:r>
          </w:p>
          <w:p w:rsidR="00AB3F76" w:rsidRPr="00DB73E8" w:rsidRDefault="00AB3F76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Lower and Raise the windows</w:t>
            </w:r>
          </w:p>
          <w:p w:rsidR="00AB3F76" w:rsidRPr="00AB3F76" w:rsidRDefault="00CB6B43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S</w:t>
            </w:r>
            <w:r w:rsidR="00AB3F76">
              <w:t>teering wheel lowers and raises and telescopes as designed</w:t>
            </w:r>
          </w:p>
          <w:p w:rsidR="00AB3F76" w:rsidRPr="00AB3F76" w:rsidRDefault="00CB6B43" w:rsidP="00AB3F76">
            <w:pPr>
              <w:pStyle w:val="ListParagraph"/>
              <w:numPr>
                <w:ilvl w:val="1"/>
                <w:numId w:val="1"/>
              </w:numPr>
              <w:ind w:left="810"/>
              <w:rPr>
                <w:b/>
              </w:rPr>
            </w:pPr>
            <w:r>
              <w:t>S</w:t>
            </w:r>
            <w:r w:rsidR="00AB3F76">
              <w:t>eats recline and easily move forward and backward</w:t>
            </w:r>
          </w:p>
          <w:p w:rsidR="004531CD" w:rsidRDefault="00CB6B43" w:rsidP="004531CD">
            <w:pPr>
              <w:pStyle w:val="ListParagraph"/>
              <w:numPr>
                <w:ilvl w:val="1"/>
                <w:numId w:val="1"/>
              </w:numPr>
              <w:ind w:left="810"/>
            </w:pPr>
            <w:r>
              <w:t>S</w:t>
            </w:r>
            <w:r w:rsidR="00AB3F76">
              <w:t>afety belts</w:t>
            </w:r>
            <w:r>
              <w:t xml:space="preserve"> </w:t>
            </w:r>
          </w:p>
          <w:p w:rsidR="003501F3" w:rsidRPr="003501F3" w:rsidRDefault="003501F3" w:rsidP="004531CD">
            <w:pPr>
              <w:pStyle w:val="ListParagraph"/>
              <w:numPr>
                <w:ilvl w:val="1"/>
                <w:numId w:val="1"/>
              </w:numPr>
              <w:ind w:left="810"/>
            </w:pPr>
            <w:r>
              <w:rPr>
                <w:b/>
              </w:rPr>
              <w:t>_____________________________________________________</w:t>
            </w:r>
          </w:p>
          <w:p w:rsidR="003501F3" w:rsidRDefault="003501F3" w:rsidP="003501F3">
            <w:pPr>
              <w:pStyle w:val="ListParagraph"/>
              <w:ind w:left="810"/>
            </w:pPr>
          </w:p>
        </w:tc>
        <w:tc>
          <w:tcPr>
            <w:tcW w:w="7740" w:type="dxa"/>
          </w:tcPr>
          <w:p w:rsidR="00DD278C" w:rsidRPr="00DD278C" w:rsidRDefault="00DD278C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Allow the salesperson to provide a full demonstration of all functionality</w:t>
            </w:r>
          </w:p>
          <w:p w:rsidR="002560B3" w:rsidRPr="00915F96" w:rsidRDefault="002560B3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Install shorty antenna</w:t>
            </w:r>
            <w:r w:rsidR="00DD278C">
              <w:t xml:space="preserve"> – Ha you are already </w:t>
            </w:r>
            <w:proofErr w:type="spellStart"/>
            <w:r w:rsidR="00DD278C">
              <w:t>mod’n</w:t>
            </w:r>
            <w:proofErr w:type="spellEnd"/>
            <w:r w:rsidR="00DD278C">
              <w:t xml:space="preserve"> your Jeep!</w:t>
            </w:r>
          </w:p>
          <w:p w:rsidR="00915F96" w:rsidRPr="002560B3" w:rsidRDefault="00915F9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Install Infotainment Protector – Second mod while at dealership!</w:t>
            </w:r>
          </w:p>
          <w:p w:rsidR="002560B3" w:rsidRPr="002560B3" w:rsidRDefault="002560B3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Fill-up gas tank when you take the vehicle for a test drive</w:t>
            </w:r>
          </w:p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 w:rsidRPr="00D84ADC">
              <w:t xml:space="preserve">Inquire if all recalls have been performed – such as steering </w:t>
            </w:r>
            <w:proofErr w:type="spellStart"/>
            <w:r w:rsidRPr="00D84ADC">
              <w:t>prgm</w:t>
            </w:r>
            <w:proofErr w:type="spellEnd"/>
            <w:r w:rsidRPr="00D84ADC">
              <w:t xml:space="preserve"> update</w:t>
            </w:r>
          </w:p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 w:rsidRPr="00D84ADC">
              <w:t>Inspect that no dealer badges were put on your vehicle</w:t>
            </w:r>
          </w:p>
          <w:p w:rsidR="00AB3F76" w:rsidRPr="00AB3F76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Insure you are given the vehicle registration and all paperwork</w:t>
            </w:r>
          </w:p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Inquire as to when the title will be provided to you, if not financing</w:t>
            </w:r>
          </w:p>
          <w:p w:rsidR="00AB3F76" w:rsidRPr="00260A28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 w:rsidRPr="00D84ADC">
              <w:t>Signed up for Jeep Wave program</w:t>
            </w:r>
          </w:p>
          <w:p w:rsidR="00AB3F76" w:rsidRPr="00B10E21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Get a schedule of all maintenance required for the vehicle over its lifetime</w:t>
            </w:r>
          </w:p>
          <w:p w:rsidR="00AB3F76" w:rsidRPr="00915F96" w:rsidRDefault="00AB3F76" w:rsidP="00AB3F7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</w:rPr>
            </w:pPr>
            <w:r>
              <w:t>Verify you are in 2Hi and drive home and enjoy your badass vehicle!</w:t>
            </w:r>
          </w:p>
          <w:p w:rsidR="00AB3F76" w:rsidRDefault="00915F96" w:rsidP="004531CD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Remember you are in the break-in period for the engine:  </w:t>
            </w:r>
            <w:r w:rsidR="000B0FF7">
              <w:t xml:space="preserve">first 60 under 50, smooth acceleration, after 60 miles up to 55mph are desirable.  While cruising (high gear) brief full-throttle acceleration </w:t>
            </w:r>
            <w:r w:rsidR="004531CD">
              <w:t>for a</w:t>
            </w:r>
            <w:r w:rsidR="000B0FF7">
              <w:t xml:space="preserve"> good break-in</w:t>
            </w:r>
          </w:p>
          <w:p w:rsidR="003501F3" w:rsidRDefault="003501F3" w:rsidP="004531CD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rPr>
                <w:b/>
              </w:rPr>
              <w:t>_____________________________________________________</w:t>
            </w:r>
            <w:r>
              <w:rPr>
                <w:b/>
              </w:rPr>
              <w:t>___</w:t>
            </w:r>
          </w:p>
        </w:tc>
      </w:tr>
    </w:tbl>
    <w:p w:rsidR="00F642A2" w:rsidRDefault="00F642A2" w:rsidP="003501F3"/>
    <w:sectPr w:rsidR="00F642A2" w:rsidSect="003501F3">
      <w:headerReference w:type="even" r:id="rId10"/>
      <w:headerReference w:type="default" r:id="rId11"/>
      <w:headerReference w:type="first" r:id="rId12"/>
      <w:pgSz w:w="15840" w:h="12240" w:orient="landscape" w:code="1"/>
      <w:pgMar w:top="187" w:right="288" w:bottom="288" w:left="2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0D9" w:rsidRDefault="00B000D9" w:rsidP="004531CD">
      <w:r>
        <w:separator/>
      </w:r>
    </w:p>
  </w:endnote>
  <w:endnote w:type="continuationSeparator" w:id="0">
    <w:p w:rsidR="00B000D9" w:rsidRDefault="00B000D9" w:rsidP="0045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0D9" w:rsidRDefault="00B000D9" w:rsidP="004531CD">
      <w:r>
        <w:separator/>
      </w:r>
    </w:p>
  </w:footnote>
  <w:footnote w:type="continuationSeparator" w:id="0">
    <w:p w:rsidR="00B000D9" w:rsidRDefault="00B000D9" w:rsidP="00453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1CD" w:rsidRDefault="00B000D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9585" o:spid="_x0000_s2050" type="#_x0000_t75" style="position:absolute;margin-left:0;margin-top:0;width:646.75pt;height:582.95pt;z-index:-251657216;mso-position-horizontal:center;mso-position-horizontal-relative:margin;mso-position-vertical:center;mso-position-vertical-relative:margin" o:allowincell="f">
          <v:imagedata r:id="rId1" o:title="jee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1CD" w:rsidRDefault="00B000D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9586" o:spid="_x0000_s2051" type="#_x0000_t75" style="position:absolute;margin-left:58.25pt;margin-top:-45.95pt;width:646.75pt;height:582.95pt;z-index:-251656192;mso-position-horizontal-relative:margin;mso-position-vertical-relative:margin" o:allowincell="f">
          <v:imagedata r:id="rId1" o:title="jee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1CD" w:rsidRDefault="00B000D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9584" o:spid="_x0000_s2049" type="#_x0000_t75" style="position:absolute;margin-left:0;margin-top:0;width:646.75pt;height:582.95pt;z-index:-251658240;mso-position-horizontal:center;mso-position-horizontal-relative:margin;mso-position-vertical:center;mso-position-vertical-relative:margin" o:allowincell="f">
          <v:imagedata r:id="rId1" o:title="jee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67.15pt;height:781.35pt;visibility:visible;mso-wrap-style:square" o:bullet="t">
        <v:imagedata r:id="rId1" o:title=""/>
        <o:lock v:ext="edit" aspectratio="f"/>
      </v:shape>
    </w:pict>
  </w:numPicBullet>
  <w:abstractNum w:abstractNumId="0">
    <w:nsid w:val="61651B49"/>
    <w:multiLevelType w:val="hybridMultilevel"/>
    <w:tmpl w:val="DE4CACA4"/>
    <w:lvl w:ilvl="0" w:tplc="A51ED8E6">
      <w:start w:val="1"/>
      <w:numFmt w:val="bullet"/>
      <w:lvlText w:val=""/>
      <w:lvlPicBulletId w:val="0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6F3A84D6" w:tentative="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9AA2A04C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3" w:tplc="10249400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3DDEDE44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5" w:tplc="8A789372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6" w:tplc="F904B058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9D843CA4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8" w:tplc="DD083AA0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</w:abstractNum>
  <w:abstractNum w:abstractNumId="1">
    <w:nsid w:val="6D6055D3"/>
    <w:multiLevelType w:val="hybridMultilevel"/>
    <w:tmpl w:val="E9283EBC"/>
    <w:lvl w:ilvl="0" w:tplc="1A4413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F76"/>
    <w:rsid w:val="000B0FF7"/>
    <w:rsid w:val="00125169"/>
    <w:rsid w:val="002560B3"/>
    <w:rsid w:val="003501F3"/>
    <w:rsid w:val="004531CD"/>
    <w:rsid w:val="004C56DC"/>
    <w:rsid w:val="0069563E"/>
    <w:rsid w:val="006B355C"/>
    <w:rsid w:val="006E3ED1"/>
    <w:rsid w:val="00732B54"/>
    <w:rsid w:val="00915F96"/>
    <w:rsid w:val="00A97196"/>
    <w:rsid w:val="00AB3F76"/>
    <w:rsid w:val="00B000D9"/>
    <w:rsid w:val="00CB6B43"/>
    <w:rsid w:val="00DD278C"/>
    <w:rsid w:val="00F642A2"/>
    <w:rsid w:val="00F73ACC"/>
    <w:rsid w:val="00F8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F7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F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3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27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7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31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1C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31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1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F7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F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3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27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7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31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1C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31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1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AA3FA-79ED-4BDC-A37E-56529A30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32709C84.dotm</Template>
  <TotalTime>366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GWCC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Colby, David</dc:creator>
  <cp:lastModifiedBy>Colby, David</cp:lastModifiedBy>
  <cp:revision>9</cp:revision>
  <cp:lastPrinted>2018-08-07T19:39:00Z</cp:lastPrinted>
  <dcterms:created xsi:type="dcterms:W3CDTF">2018-07-30T12:47:00Z</dcterms:created>
  <dcterms:modified xsi:type="dcterms:W3CDTF">2018-08-15T12:04:00Z</dcterms:modified>
</cp:coreProperties>
</file>